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805"/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98"/>
        <w:gridCol w:w="4603"/>
        <w:gridCol w:w="2543"/>
      </w:tblGrid>
      <w:tr w:rsidR="00E46092" w:rsidRPr="00981969" w:rsidTr="00981969">
        <w:trPr>
          <w:trHeight w:val="1470"/>
        </w:trPr>
        <w:tc>
          <w:tcPr>
            <w:tcW w:w="2198" w:type="dxa"/>
          </w:tcPr>
          <w:p w:rsidR="00E46092" w:rsidRPr="00981969" w:rsidRDefault="00E46092" w:rsidP="00981969">
            <w:pPr>
              <w:spacing w:after="0" w:line="240" w:lineRule="auto"/>
            </w:pPr>
            <w:r>
              <w:rPr>
                <w:noProof/>
                <w:lang w:eastAsia="tr-T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8pt;margin-top:4.25pt;width:54pt;height:67.6pt;z-index:251658240" wrapcoords="-270 0 -270 21384 21600 21384 21600 0 -270 0">
                  <v:imagedata r:id="rId7" o:title=""/>
                </v:shape>
              </w:pict>
            </w:r>
          </w:p>
        </w:tc>
        <w:tc>
          <w:tcPr>
            <w:tcW w:w="4603" w:type="dxa"/>
          </w:tcPr>
          <w:p w:rsidR="00E46092" w:rsidRPr="00981969" w:rsidRDefault="00E46092" w:rsidP="0098196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46092" w:rsidRPr="00981969" w:rsidRDefault="00E46092" w:rsidP="0098196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1969">
              <w:rPr>
                <w:b/>
                <w:sz w:val="24"/>
                <w:szCs w:val="24"/>
              </w:rPr>
              <w:t>T.C.                                                                                                                                                                                                          YALOVA ÜNİVERSİTESİ</w:t>
            </w:r>
          </w:p>
          <w:p w:rsidR="00E46092" w:rsidRPr="00981969" w:rsidRDefault="00E46092" w:rsidP="00981969">
            <w:pPr>
              <w:spacing w:after="0" w:line="240" w:lineRule="auto"/>
              <w:jc w:val="center"/>
            </w:pPr>
            <w:r w:rsidRPr="00981969">
              <w:rPr>
                <w:b/>
                <w:sz w:val="24"/>
                <w:szCs w:val="24"/>
              </w:rPr>
              <w:t>ÖĞRENCİ İŞLERİ DAİRE BAŞKANLIĞI</w:t>
            </w:r>
          </w:p>
        </w:tc>
        <w:tc>
          <w:tcPr>
            <w:tcW w:w="2543" w:type="dxa"/>
          </w:tcPr>
          <w:p w:rsidR="00E46092" w:rsidRPr="00981969" w:rsidRDefault="00E46092" w:rsidP="00981969">
            <w:pPr>
              <w:spacing w:after="0" w:line="240" w:lineRule="auto"/>
            </w:pPr>
            <w:r w:rsidRPr="00981969">
              <w:t>Doküman No:TKKY</w:t>
            </w:r>
          </w:p>
          <w:p w:rsidR="00E46092" w:rsidRPr="00981969" w:rsidRDefault="00E46092" w:rsidP="00981969">
            <w:pPr>
              <w:spacing w:after="0" w:line="240" w:lineRule="auto"/>
            </w:pPr>
            <w:r w:rsidRPr="00981969">
              <w:t>İlk Yayın Tarihi :</w:t>
            </w:r>
          </w:p>
          <w:p w:rsidR="00E46092" w:rsidRPr="00981969" w:rsidRDefault="00E46092" w:rsidP="00981969">
            <w:pPr>
              <w:spacing w:after="0" w:line="240" w:lineRule="auto"/>
            </w:pPr>
            <w:r w:rsidRPr="00981969">
              <w:t>Revizyon Tarihi :</w:t>
            </w:r>
          </w:p>
          <w:p w:rsidR="00E46092" w:rsidRPr="00981969" w:rsidRDefault="00E46092" w:rsidP="00981969">
            <w:pPr>
              <w:spacing w:after="0" w:line="240" w:lineRule="auto"/>
              <w:ind w:right="-108"/>
            </w:pPr>
            <w:r w:rsidRPr="00981969">
              <w:t>Revizyon No :</w:t>
            </w:r>
          </w:p>
          <w:p w:rsidR="00E46092" w:rsidRPr="00981969" w:rsidRDefault="00E46092" w:rsidP="00981969">
            <w:pPr>
              <w:spacing w:after="0" w:line="240" w:lineRule="auto"/>
            </w:pPr>
            <w:r w:rsidRPr="00981969">
              <w:t>Sayfa :</w:t>
            </w:r>
          </w:p>
        </w:tc>
      </w:tr>
    </w:tbl>
    <w:p w:rsidR="00E46092" w:rsidRDefault="00E46092"/>
    <w:p w:rsidR="00E46092" w:rsidRPr="00C52CF8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center"/>
        <w:rPr>
          <w:b/>
          <w:sz w:val="28"/>
          <w:szCs w:val="28"/>
        </w:rPr>
      </w:pPr>
      <w:r w:rsidRPr="00C52CF8">
        <w:rPr>
          <w:b/>
          <w:sz w:val="28"/>
          <w:szCs w:val="28"/>
        </w:rPr>
        <w:t>GÖREV TANIM FORMU</w:t>
      </w:r>
    </w:p>
    <w:p w:rsidR="00E46092" w:rsidRPr="00C52CF8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rPr>
          <w:b/>
          <w:sz w:val="24"/>
          <w:szCs w:val="24"/>
        </w:rPr>
      </w:pPr>
      <w:r w:rsidRPr="00C52CF8">
        <w:rPr>
          <w:b/>
          <w:sz w:val="24"/>
          <w:szCs w:val="24"/>
        </w:rPr>
        <w:t xml:space="preserve">BİRİMİ: </w:t>
      </w:r>
      <w:r>
        <w:rPr>
          <w:b/>
          <w:sz w:val="24"/>
          <w:szCs w:val="24"/>
        </w:rPr>
        <w:t xml:space="preserve">ÖĞRENCİ İŞLERİ </w:t>
      </w:r>
      <w:r w:rsidRPr="00C52CF8">
        <w:rPr>
          <w:b/>
          <w:sz w:val="24"/>
          <w:szCs w:val="24"/>
        </w:rPr>
        <w:t>DAİRE BAŞKANLIĞI</w:t>
      </w:r>
    </w:p>
    <w:p w:rsidR="00E46092" w:rsidRPr="00C52CF8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rPr>
          <w:b/>
          <w:sz w:val="24"/>
          <w:szCs w:val="24"/>
        </w:rPr>
      </w:pPr>
      <w:r w:rsidRPr="00C52CF8">
        <w:rPr>
          <w:b/>
          <w:sz w:val="24"/>
          <w:szCs w:val="24"/>
        </w:rPr>
        <w:t xml:space="preserve">ALT BİRİM: </w:t>
      </w:r>
      <w:r>
        <w:rPr>
          <w:b/>
          <w:sz w:val="24"/>
          <w:szCs w:val="24"/>
        </w:rPr>
        <w:t>YAZI VE DESTEK İŞLERİ ŞUBE MÜDÜRLÜĞÜ</w:t>
      </w:r>
    </w:p>
    <w:p w:rsidR="00E46092" w:rsidRPr="00C52CF8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rPr>
          <w:b/>
          <w:sz w:val="24"/>
          <w:szCs w:val="24"/>
        </w:rPr>
      </w:pPr>
      <w:r w:rsidRPr="00C52CF8">
        <w:rPr>
          <w:b/>
          <w:sz w:val="24"/>
          <w:szCs w:val="24"/>
        </w:rPr>
        <w:t xml:space="preserve">GÖREV ADI: TAŞINIR KAYIT KONTROL </w:t>
      </w:r>
      <w:r>
        <w:rPr>
          <w:b/>
          <w:sz w:val="24"/>
          <w:szCs w:val="24"/>
        </w:rPr>
        <w:t>YETKİLİSİ</w:t>
      </w:r>
    </w:p>
    <w:p w:rsidR="00E46092" w:rsidRPr="001873BF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</w:pPr>
      <w:r w:rsidRPr="00C52CF8">
        <w:rPr>
          <w:b/>
          <w:sz w:val="24"/>
          <w:szCs w:val="24"/>
        </w:rPr>
        <w:t>GÖREV AMACI:</w:t>
      </w:r>
      <w:r>
        <w:rPr>
          <w:b/>
        </w:rPr>
        <w:t xml:space="preserve"> </w:t>
      </w:r>
      <w:r>
        <w:t xml:space="preserve">Taşınır iş ve işlemlerinin yasal düzenlemeler ve belirlenen standartlara uygun olarak yerine getirilmesini sağlamak. 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center"/>
        <w:rPr>
          <w:b/>
          <w:sz w:val="24"/>
          <w:szCs w:val="24"/>
        </w:rPr>
      </w:pPr>
      <w:r w:rsidRPr="00C52CF8">
        <w:rPr>
          <w:b/>
          <w:sz w:val="24"/>
          <w:szCs w:val="24"/>
        </w:rPr>
        <w:t>GÖREVLER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rPr>
          <w:rFonts w:cs="Calibri"/>
        </w:rPr>
        <w:t>Başkanlığın envanterinde bulunan</w:t>
      </w:r>
      <w:r w:rsidRPr="00425A56">
        <w:t xml:space="preserve"> </w:t>
      </w:r>
      <w:r w:rsidRPr="00425A56">
        <w:rPr>
          <w:rFonts w:cs="Calibri"/>
        </w:rPr>
        <w:t>taşınırlardan muayene ve kabulü yapılanları cins ve niteliklerine göre sayarak,</w:t>
      </w:r>
      <w:r>
        <w:rPr>
          <w:rFonts w:cs="Calibri"/>
        </w:rPr>
        <w:t xml:space="preserve"> tartarak, ölçerek teslim almak,</w:t>
      </w:r>
    </w:p>
    <w:p w:rsidR="00E46092" w:rsidRPr="00C5386A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rPr>
          <w:rFonts w:cs="Calibri"/>
        </w:rPr>
        <w:t>D</w:t>
      </w:r>
      <w:r w:rsidRPr="00425A56">
        <w:rPr>
          <w:rFonts w:cs="Calibri"/>
        </w:rPr>
        <w:t>oğrudan tüketilmeyen ve kullanıma verilmeyen taşınırları sorumluluğundaki ambarlarda muh</w:t>
      </w:r>
      <w:r>
        <w:rPr>
          <w:rFonts w:cs="Calibri"/>
        </w:rPr>
        <w:t>afaza etmek,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 w:rsidRPr="00425A56">
        <w:rPr>
          <w:rFonts w:cs="Calibri"/>
        </w:rPr>
        <w:t>Muayene ve kabul işlemi hemen yapılamayan taşınırları kontrol ederek teslim almak, bunların kesin kabulü yapılmadan kullanıma verilmesini önlemek</w:t>
      </w:r>
      <w:r>
        <w:rPr>
          <w:rFonts w:cs="Calibri"/>
        </w:rPr>
        <w:t>,</w:t>
      </w:r>
    </w:p>
    <w:p w:rsidR="00E46092" w:rsidRPr="0046487A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 w:rsidRPr="00425A56">
        <w:t>Tüketime veya kullanıma verilmesi uygun görülen taşınırları ilgililere teslim etmek</w:t>
      </w:r>
      <w:r>
        <w:t>,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</w:pPr>
      <w:r w:rsidRPr="00425A56">
        <w:t>Taşınırların yangına, ıslanmaya, bozulmaya, çalınmaya ve benzeri tehlikelere karşı korunması için gerekli tedbirle</w:t>
      </w:r>
      <w:r>
        <w:t>ri almak,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</w:pPr>
      <w:r>
        <w:rPr>
          <w:rFonts w:cs="Calibri"/>
        </w:rPr>
        <w:t>Depodan</w:t>
      </w:r>
      <w:r w:rsidRPr="00425A56">
        <w:rPr>
          <w:rFonts w:cs="Calibri"/>
        </w:rPr>
        <w:t xml:space="preserve"> çalınma veya olağanüstü nedenlerden dolayı meydana gele</w:t>
      </w:r>
      <w:r>
        <w:rPr>
          <w:rFonts w:cs="Calibri"/>
        </w:rPr>
        <w:t>n azalmaları daire başkanına</w:t>
      </w:r>
      <w:r w:rsidRPr="00425A56">
        <w:rPr>
          <w:rFonts w:cs="Calibri"/>
        </w:rPr>
        <w:t xml:space="preserve"> bildirmek</w:t>
      </w:r>
      <w:r>
        <w:rPr>
          <w:rFonts w:cs="Calibri"/>
        </w:rPr>
        <w:t xml:space="preserve">, 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rPr>
          <w:rFonts w:cs="Calibri"/>
        </w:rPr>
        <w:t>Depo</w:t>
      </w:r>
      <w:r w:rsidRPr="00425A56">
        <w:rPr>
          <w:rFonts w:cs="Calibri"/>
        </w:rPr>
        <w:t xml:space="preserve"> sayımını ve stok kontrolünü yapmak, harcama yetkilisince belirlenen asgarî stok seviyesinin altına düşen taşınırları </w:t>
      </w:r>
      <w:r>
        <w:rPr>
          <w:rFonts w:cs="Calibri"/>
        </w:rPr>
        <w:t>gerçekleştirme görevlisine</w:t>
      </w:r>
      <w:bookmarkStart w:id="0" w:name="_GoBack"/>
      <w:bookmarkEnd w:id="0"/>
      <w:r w:rsidRPr="00425A56">
        <w:rPr>
          <w:rFonts w:cs="Calibri"/>
        </w:rPr>
        <w:t xml:space="preserve"> bildirmek</w:t>
      </w:r>
      <w:r>
        <w:rPr>
          <w:rFonts w:cs="Calibri"/>
        </w:rPr>
        <w:t>,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 w:rsidRPr="00425A56">
        <w:rPr>
          <w:rFonts w:cs="Calibri"/>
        </w:rPr>
        <w:t>Kullanımda bulunan dayanıklı taşınırları bulundukları yerde ko</w:t>
      </w:r>
      <w:r>
        <w:rPr>
          <w:rFonts w:cs="Calibri"/>
        </w:rPr>
        <w:t>ntrol etmek, sayımlarını yapmak,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t>Daire başkanlığının</w:t>
      </w:r>
      <w:r w:rsidRPr="00425A56">
        <w:rPr>
          <w:rFonts w:cs="Calibri"/>
        </w:rPr>
        <w:t xml:space="preserve"> malzeme ihtiyaç planlamasının yapılmasına yardımcı olmak</w:t>
      </w:r>
      <w:r>
        <w:rPr>
          <w:rFonts w:cs="Calibri"/>
        </w:rPr>
        <w:t>,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</w:pPr>
      <w:r w:rsidRPr="00425A56">
        <w:rPr>
          <w:rFonts w:cs="Calibri"/>
        </w:rPr>
        <w:t xml:space="preserve">Kayıtlarını tuttuğu taşınırların yönetim hesabını hazırlamak ve </w:t>
      </w:r>
      <w:r>
        <w:rPr>
          <w:rFonts w:cs="Calibri"/>
        </w:rPr>
        <w:t>daire başkanına</w:t>
      </w:r>
      <w:r w:rsidRPr="00425A56">
        <w:rPr>
          <w:rFonts w:cs="Calibri"/>
        </w:rPr>
        <w:t xml:space="preserve"> sunmak</w:t>
      </w:r>
      <w:r>
        <w:rPr>
          <w:rFonts w:cs="Calibri"/>
        </w:rPr>
        <w:t>,</w:t>
      </w:r>
    </w:p>
    <w:p w:rsidR="00E46092" w:rsidRDefault="00E46092" w:rsidP="004C26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rPr>
          <w:rFonts w:cs="Calibri"/>
        </w:rPr>
        <w:t>Görevden ayrılması durumunda s</w:t>
      </w:r>
      <w:r w:rsidRPr="00425A56">
        <w:rPr>
          <w:rFonts w:cs="Calibri"/>
        </w:rPr>
        <w:t>orum</w:t>
      </w:r>
      <w:r>
        <w:rPr>
          <w:rFonts w:cs="Calibri"/>
        </w:rPr>
        <w:t xml:space="preserve">luluğu dâhilinde </w:t>
      </w:r>
      <w:r w:rsidRPr="0046487A">
        <w:rPr>
          <w:rFonts w:cs="Calibri"/>
        </w:rPr>
        <w:t xml:space="preserve">bulunan envanteri </w:t>
      </w:r>
      <w:r>
        <w:rPr>
          <w:rFonts w:cs="Calibri"/>
        </w:rPr>
        <w:t>devir ve teslim etmek,</w:t>
      </w:r>
      <w:r w:rsidRPr="00425A56">
        <w:rPr>
          <w:rFonts w:cs="Calibri"/>
        </w:rPr>
        <w:t xml:space="preserve"> </w:t>
      </w:r>
    </w:p>
    <w:p w:rsidR="00E46092" w:rsidRDefault="00E46092" w:rsidP="0023197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rPr>
          <w:rFonts w:cs="Calibri"/>
        </w:rPr>
        <w:t>Başkanlığın tüketim malzemesi çıkışlarını 3’er aylık dönemler halinde her dönem sonunda Strateji Geliştirme Daire Başkanlığına göndermek,</w:t>
      </w:r>
    </w:p>
    <w:p w:rsidR="00E46092" w:rsidRDefault="00E46092" w:rsidP="0023197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rPr>
          <w:rFonts w:cs="Calibri"/>
        </w:rPr>
        <w:t xml:space="preserve">Tüketim malzemesi hariç, satın alma dışındaki tüm giriş (devir, tahsis, bağış, hurdaya ayırma vb.) işlemleri ile çıkış işlemlerinin on gün içerisinde ve yıl sonunda Strateji Geliştirme Daire Başkanlığına göndermek, </w:t>
      </w:r>
    </w:p>
    <w:p w:rsidR="00E46092" w:rsidRDefault="00E46092" w:rsidP="0023197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rPr>
          <w:rFonts w:cs="Calibri"/>
        </w:rPr>
        <w:t>Her yıl sonunda, Aralık ayı içerisinde ambar adreslerini ve diğer bilgileri Strateji Geliştirme Daire Başkanlığına göndermek,</w:t>
      </w:r>
    </w:p>
    <w:p w:rsidR="00E46092" w:rsidRDefault="00E46092" w:rsidP="0023197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>
        <w:rPr>
          <w:rFonts w:cs="Calibri"/>
        </w:rPr>
        <w:t>Daire Başkanı</w:t>
      </w:r>
      <w:r w:rsidRPr="00425A56">
        <w:rPr>
          <w:rFonts w:cs="Calibri"/>
        </w:rPr>
        <w:t xml:space="preserve"> tarafından verilen diğer görevleri yapmak</w:t>
      </w:r>
      <w:r>
        <w:rPr>
          <w:rFonts w:cs="Calibri"/>
        </w:rPr>
        <w:t>tır</w:t>
      </w:r>
      <w:r w:rsidRPr="00425A56">
        <w:rPr>
          <w:rFonts w:cs="Calibri"/>
        </w:rPr>
        <w:t>.</w:t>
      </w:r>
    </w:p>
    <w:p w:rsidR="00E46092" w:rsidRPr="00C52CF8" w:rsidRDefault="00E46092" w:rsidP="009B003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center"/>
        <w:rPr>
          <w:b/>
          <w:sz w:val="24"/>
          <w:szCs w:val="24"/>
        </w:rPr>
      </w:pPr>
      <w:r w:rsidRPr="00C52CF8">
        <w:rPr>
          <w:b/>
          <w:sz w:val="24"/>
          <w:szCs w:val="24"/>
        </w:rPr>
        <w:t>SORUMLULUKLAR</w:t>
      </w:r>
    </w:p>
    <w:p w:rsidR="00E46092" w:rsidRDefault="00E46092" w:rsidP="009B003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rPr>
          <w:rFonts w:cs="Calibri"/>
        </w:rPr>
      </w:pPr>
      <w:r w:rsidRPr="009B0031">
        <w:rPr>
          <w:rFonts w:cs="Calibri"/>
        </w:rPr>
        <w:t>Etik kurallara uygun davranışlarda bulunmak, görevlerini yerine getirmek.</w:t>
      </w:r>
    </w:p>
    <w:p w:rsidR="00E46092" w:rsidRDefault="00E46092" w:rsidP="0023197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jc w:val="both"/>
        <w:rPr>
          <w:rFonts w:cs="Calibri"/>
        </w:rPr>
      </w:pPr>
      <w:r w:rsidRPr="00425A56">
        <w:rPr>
          <w:rFonts w:cs="Calibri"/>
        </w:rPr>
        <w:t>Mevzuatı takip etmek, değişiklikler hakkında Başkanlığa bilgi vererek ilgili iş ve işlemleri yerine getirmek</w:t>
      </w:r>
      <w:r>
        <w:rPr>
          <w:rFonts w:cs="Calibri"/>
        </w:rPr>
        <w:t>,</w:t>
      </w:r>
    </w:p>
    <w:p w:rsidR="00E46092" w:rsidRDefault="00E46092" w:rsidP="009B003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rPr>
          <w:rFonts w:cs="Calibri"/>
        </w:rPr>
      </w:pPr>
      <w:r w:rsidRPr="00F40213">
        <w:rPr>
          <w:rFonts w:cs="Calibri"/>
        </w:rPr>
        <w:t>Görevi ile ilgili tüm faaliyetlerini mevcut iç kontrol sisteminin tanım ve düzenlemelerine uygun olarak yürütülmesini sağlamak.</w:t>
      </w:r>
    </w:p>
    <w:p w:rsidR="00E46092" w:rsidRDefault="00E46092" w:rsidP="009B003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  <w:between w:val="single" w:sz="4" w:space="1" w:color="auto"/>
        </w:pBdr>
        <w:rPr>
          <w:rFonts w:cs="Calibri"/>
        </w:rPr>
      </w:pPr>
      <w:r w:rsidRPr="009B0031">
        <w:rPr>
          <w:rFonts w:cs="Calibri"/>
        </w:rPr>
        <w:t>Yapacağı iş ve işlemleri,  şeffaflık, hesap verebilirlik ve katılımcılık anlayışı içerisinde ve kamu kaynaklarını verimli kullanılacak biçimde yerine getirmek.</w:t>
      </w:r>
    </w:p>
    <w:p w:rsidR="00E46092" w:rsidRDefault="00E46092" w:rsidP="00907D93">
      <w:pPr>
        <w:pBdr>
          <w:top w:val="single" w:sz="4" w:space="1" w:color="auto"/>
          <w:left w:val="single" w:sz="4" w:space="0" w:color="auto"/>
          <w:bottom w:val="single" w:sz="4" w:space="8" w:color="auto"/>
          <w:right w:val="single" w:sz="4" w:space="4" w:color="auto"/>
          <w:between w:val="single" w:sz="4" w:space="1" w:color="auto"/>
        </w:pBdr>
      </w:pPr>
      <w:r w:rsidRPr="00C52CF8">
        <w:rPr>
          <w:b/>
          <w:sz w:val="24"/>
          <w:szCs w:val="24"/>
        </w:rPr>
        <w:t>İŞ ÇIKTISI:</w:t>
      </w:r>
      <w:r>
        <w:t xml:space="preserve"> </w:t>
      </w:r>
      <w:r w:rsidRPr="00594B7D">
        <w:t xml:space="preserve">Sorumlulukları içerisinde yapılan iş ve işlemlere ilişkin sunulmaya hazır, kontrol edilmiş ve paraflanmış her türlü yazı, </w:t>
      </w:r>
      <w:r>
        <w:t>liste, onay, form, rapor, dosya vb.</w:t>
      </w:r>
    </w:p>
    <w:p w:rsidR="00E46092" w:rsidRPr="008D75F3" w:rsidRDefault="00E46092" w:rsidP="00907D93">
      <w:pPr>
        <w:pBdr>
          <w:top w:val="single" w:sz="4" w:space="1" w:color="auto"/>
          <w:left w:val="single" w:sz="4" w:space="0" w:color="auto"/>
          <w:bottom w:val="single" w:sz="4" w:space="8" w:color="auto"/>
          <w:right w:val="single" w:sz="4" w:space="4" w:color="auto"/>
          <w:between w:val="single" w:sz="4" w:space="1" w:color="auto"/>
        </w:pBdr>
      </w:pPr>
      <w:r w:rsidRPr="00C52CF8">
        <w:rPr>
          <w:b/>
          <w:sz w:val="24"/>
          <w:szCs w:val="24"/>
        </w:rPr>
        <w:t>İLETİŞİM İÇERİSİNDE OLUNAN BİRİMLER:</w:t>
      </w:r>
      <w:r>
        <w:rPr>
          <w:b/>
        </w:rPr>
        <w:t xml:space="preserve"> </w:t>
      </w:r>
      <w:r w:rsidRPr="00430114">
        <w:t>Üniversite tüm idari ve akademik birimleri</w:t>
      </w:r>
      <w:r>
        <w:t>,</w:t>
      </w:r>
      <w:r w:rsidRPr="00430114">
        <w:t xml:space="preserve"> Taşınır Kayıt ve Kontrol </w:t>
      </w:r>
      <w:r>
        <w:t>Y</w:t>
      </w:r>
      <w:r w:rsidRPr="00430114">
        <w:t>etkilileri, Sayıştay</w:t>
      </w:r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66"/>
        <w:gridCol w:w="3303"/>
        <w:gridCol w:w="2999"/>
      </w:tblGrid>
      <w:tr w:rsidR="00E46092" w:rsidRPr="00981969" w:rsidTr="00981969">
        <w:trPr>
          <w:trHeight w:val="253"/>
        </w:trPr>
        <w:tc>
          <w:tcPr>
            <w:tcW w:w="9168" w:type="dxa"/>
            <w:gridSpan w:val="3"/>
          </w:tcPr>
          <w:p w:rsidR="00E46092" w:rsidRPr="00981969" w:rsidRDefault="00E46092" w:rsidP="0098196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81969">
              <w:rPr>
                <w:b/>
                <w:sz w:val="24"/>
                <w:szCs w:val="24"/>
              </w:rPr>
              <w:t>YETKİNLİKLER</w:t>
            </w:r>
          </w:p>
        </w:tc>
      </w:tr>
      <w:tr w:rsidR="00E46092" w:rsidRPr="00981969" w:rsidTr="00981969">
        <w:trPr>
          <w:trHeight w:val="253"/>
        </w:trPr>
        <w:tc>
          <w:tcPr>
            <w:tcW w:w="9168" w:type="dxa"/>
            <w:gridSpan w:val="3"/>
          </w:tcPr>
          <w:p w:rsidR="00E46092" w:rsidRPr="00981969" w:rsidRDefault="00E46092" w:rsidP="00981969">
            <w:pPr>
              <w:tabs>
                <w:tab w:val="left" w:pos="3690"/>
              </w:tabs>
              <w:spacing w:after="0" w:line="240" w:lineRule="auto"/>
            </w:pPr>
            <w:r w:rsidRPr="00981969">
              <w:rPr>
                <w:b/>
              </w:rPr>
              <w:t>TEMEL</w:t>
            </w:r>
            <w:r w:rsidRPr="00981969">
              <w:tab/>
            </w:r>
            <w:r w:rsidRPr="00981969">
              <w:rPr>
                <w:b/>
              </w:rPr>
              <w:t xml:space="preserve">      TEKNİK                                                       YÖNETSEL</w:t>
            </w:r>
          </w:p>
        </w:tc>
      </w:tr>
      <w:tr w:rsidR="00E46092" w:rsidRPr="00981969" w:rsidTr="00981969">
        <w:trPr>
          <w:trHeight w:val="1515"/>
        </w:trPr>
        <w:tc>
          <w:tcPr>
            <w:tcW w:w="2866" w:type="dxa"/>
          </w:tcPr>
          <w:p w:rsidR="00E46092" w:rsidRPr="00981969" w:rsidRDefault="00E46092" w:rsidP="00981969">
            <w:pPr>
              <w:spacing w:after="0" w:line="360" w:lineRule="auto"/>
            </w:pPr>
            <w:r w:rsidRPr="00981969">
              <w:t>İş ahlakı ve güvenilirlik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Ekip/Takım çalışması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Gelişime ve değişime yatkınlık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Mevzuata uyma ve hesap verebilirlik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Muhakeme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Sonuç odaklı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Sorun çözebilme</w:t>
            </w:r>
          </w:p>
        </w:tc>
        <w:tc>
          <w:tcPr>
            <w:tcW w:w="3303" w:type="dxa"/>
          </w:tcPr>
          <w:p w:rsidR="00E46092" w:rsidRPr="00981969" w:rsidRDefault="00E46092" w:rsidP="00981969">
            <w:pPr>
              <w:spacing w:after="0" w:line="360" w:lineRule="auto"/>
            </w:pPr>
            <w:r w:rsidRPr="00981969">
              <w:t>Kamu mali yönetim bilgisi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Sitemli çalışma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İşlem gerçekleştirme ve kontrol</w:t>
            </w:r>
          </w:p>
          <w:p w:rsidR="00E46092" w:rsidRPr="00981969" w:rsidRDefault="00E46092" w:rsidP="00981969">
            <w:pPr>
              <w:spacing w:after="0" w:line="360" w:lineRule="auto"/>
            </w:pPr>
            <w:r w:rsidRPr="00981969">
              <w:t>Resmi yazışma ve dosyalama</w:t>
            </w:r>
          </w:p>
          <w:p w:rsidR="00E46092" w:rsidRPr="00981969" w:rsidRDefault="00E46092" w:rsidP="00981969">
            <w:pPr>
              <w:spacing w:after="0" w:line="240" w:lineRule="auto"/>
            </w:pPr>
            <w:r w:rsidRPr="00981969">
              <w:t xml:space="preserve">Taşınır mevzuatı bilgisi                say200i, KBS, HYS vb. yönetim bilgi sistemi kullanımı </w:t>
            </w:r>
          </w:p>
        </w:tc>
        <w:tc>
          <w:tcPr>
            <w:tcW w:w="2999" w:type="dxa"/>
          </w:tcPr>
          <w:p w:rsidR="00E46092" w:rsidRPr="00981969" w:rsidRDefault="00E46092" w:rsidP="00981969">
            <w:pPr>
              <w:spacing w:after="0" w:line="240" w:lineRule="auto"/>
            </w:pPr>
          </w:p>
        </w:tc>
      </w:tr>
    </w:tbl>
    <w:p w:rsidR="00E46092" w:rsidRDefault="00E46092" w:rsidP="00907D93"/>
    <w:p w:rsidR="00E46092" w:rsidRDefault="00E46092" w:rsidP="00907D93"/>
    <w:p w:rsidR="00E46092" w:rsidRDefault="00E46092" w:rsidP="00907D93"/>
    <w:p w:rsidR="00E46092" w:rsidRDefault="00E46092" w:rsidP="00907D93">
      <w:r>
        <w:t xml:space="preserve">Görev Tanımını                                                                                                                      </w:t>
      </w:r>
    </w:p>
    <w:p w:rsidR="00E46092" w:rsidRDefault="00E46092" w:rsidP="00907D93">
      <w:r>
        <w:t xml:space="preserve">Hazırlayan :  </w:t>
      </w:r>
    </w:p>
    <w:p w:rsidR="00E46092" w:rsidRDefault="00E46092" w:rsidP="00907D93">
      <w:r>
        <w:t>Onaylayan :                                                                 imza :                                                Tarih :</w:t>
      </w:r>
    </w:p>
    <w:p w:rsidR="00E46092" w:rsidRDefault="00E46092" w:rsidP="00907D93">
      <w:r>
        <w:t>Görevli personel :                                                      imza :                                                Tarih :</w:t>
      </w:r>
    </w:p>
    <w:p w:rsidR="00E46092" w:rsidRDefault="00E46092" w:rsidP="007C2C5E"/>
    <w:p w:rsidR="00E46092" w:rsidRDefault="00E46092" w:rsidP="007C2C5E"/>
    <w:p w:rsidR="00E46092" w:rsidRDefault="00E46092" w:rsidP="007C2C5E"/>
    <w:p w:rsidR="00E46092" w:rsidRDefault="00E46092" w:rsidP="007C2C5E"/>
    <w:p w:rsidR="00E46092" w:rsidRPr="007C2C5E" w:rsidRDefault="00E46092" w:rsidP="007C2C5E"/>
    <w:sectPr w:rsidR="00E46092" w:rsidRPr="007C2C5E" w:rsidSect="00315404">
      <w:pgSz w:w="11906" w:h="16838"/>
      <w:pgMar w:top="1276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092" w:rsidRDefault="00E46092" w:rsidP="003F6A2C">
      <w:pPr>
        <w:spacing w:after="0" w:line="240" w:lineRule="auto"/>
      </w:pPr>
      <w:r>
        <w:separator/>
      </w:r>
    </w:p>
  </w:endnote>
  <w:endnote w:type="continuationSeparator" w:id="0">
    <w:p w:rsidR="00E46092" w:rsidRDefault="00E46092" w:rsidP="003F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092" w:rsidRDefault="00E46092" w:rsidP="003F6A2C">
      <w:pPr>
        <w:spacing w:after="0" w:line="240" w:lineRule="auto"/>
      </w:pPr>
      <w:r>
        <w:separator/>
      </w:r>
    </w:p>
  </w:footnote>
  <w:footnote w:type="continuationSeparator" w:id="0">
    <w:p w:rsidR="00E46092" w:rsidRDefault="00E46092" w:rsidP="003F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E2B9F"/>
    <w:multiLevelType w:val="hybridMultilevel"/>
    <w:tmpl w:val="67269AB2"/>
    <w:lvl w:ilvl="0" w:tplc="4A3686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7C7E"/>
    <w:rsid w:val="000664FA"/>
    <w:rsid w:val="000D4126"/>
    <w:rsid w:val="000D5A47"/>
    <w:rsid w:val="000D7AE7"/>
    <w:rsid w:val="000E5ACD"/>
    <w:rsid w:val="000F7CE6"/>
    <w:rsid w:val="00132551"/>
    <w:rsid w:val="00153D28"/>
    <w:rsid w:val="001873BF"/>
    <w:rsid w:val="001943F5"/>
    <w:rsid w:val="0023197A"/>
    <w:rsid w:val="002461F0"/>
    <w:rsid w:val="0026297A"/>
    <w:rsid w:val="00275E55"/>
    <w:rsid w:val="002A339C"/>
    <w:rsid w:val="00315404"/>
    <w:rsid w:val="0032375E"/>
    <w:rsid w:val="0034078C"/>
    <w:rsid w:val="003B6C9D"/>
    <w:rsid w:val="003D1630"/>
    <w:rsid w:val="003D642F"/>
    <w:rsid w:val="003F6A2C"/>
    <w:rsid w:val="00414DF6"/>
    <w:rsid w:val="00422C07"/>
    <w:rsid w:val="00425A56"/>
    <w:rsid w:val="00430114"/>
    <w:rsid w:val="0046487A"/>
    <w:rsid w:val="00474A57"/>
    <w:rsid w:val="00483013"/>
    <w:rsid w:val="004C2645"/>
    <w:rsid w:val="0052293B"/>
    <w:rsid w:val="005273C4"/>
    <w:rsid w:val="00581CD8"/>
    <w:rsid w:val="00594B7D"/>
    <w:rsid w:val="005B345A"/>
    <w:rsid w:val="005D625A"/>
    <w:rsid w:val="00604798"/>
    <w:rsid w:val="0062479F"/>
    <w:rsid w:val="00647C7E"/>
    <w:rsid w:val="00651236"/>
    <w:rsid w:val="00651452"/>
    <w:rsid w:val="00652C2B"/>
    <w:rsid w:val="00662633"/>
    <w:rsid w:val="00697CBF"/>
    <w:rsid w:val="006B1991"/>
    <w:rsid w:val="006D6E09"/>
    <w:rsid w:val="00721350"/>
    <w:rsid w:val="007B7EF2"/>
    <w:rsid w:val="007C2C5E"/>
    <w:rsid w:val="007C3F26"/>
    <w:rsid w:val="007D2D4C"/>
    <w:rsid w:val="00830F83"/>
    <w:rsid w:val="00876885"/>
    <w:rsid w:val="008D2B83"/>
    <w:rsid w:val="008D75F3"/>
    <w:rsid w:val="00907D93"/>
    <w:rsid w:val="0094088E"/>
    <w:rsid w:val="00943A38"/>
    <w:rsid w:val="00981969"/>
    <w:rsid w:val="00990146"/>
    <w:rsid w:val="009B0031"/>
    <w:rsid w:val="009E4860"/>
    <w:rsid w:val="00A31D85"/>
    <w:rsid w:val="00A76134"/>
    <w:rsid w:val="00A84AB8"/>
    <w:rsid w:val="00AE2697"/>
    <w:rsid w:val="00AF0F8F"/>
    <w:rsid w:val="00B462B8"/>
    <w:rsid w:val="00B549FC"/>
    <w:rsid w:val="00B65A22"/>
    <w:rsid w:val="00B85C2E"/>
    <w:rsid w:val="00C16E21"/>
    <w:rsid w:val="00C22417"/>
    <w:rsid w:val="00C262EC"/>
    <w:rsid w:val="00C37CEB"/>
    <w:rsid w:val="00C52CF8"/>
    <w:rsid w:val="00C5386A"/>
    <w:rsid w:val="00C63495"/>
    <w:rsid w:val="00CA5930"/>
    <w:rsid w:val="00CD27FE"/>
    <w:rsid w:val="00CE22FF"/>
    <w:rsid w:val="00D44130"/>
    <w:rsid w:val="00D66373"/>
    <w:rsid w:val="00D674D3"/>
    <w:rsid w:val="00D84CF8"/>
    <w:rsid w:val="00DA2CDA"/>
    <w:rsid w:val="00E35E12"/>
    <w:rsid w:val="00E46092"/>
    <w:rsid w:val="00EB56E4"/>
    <w:rsid w:val="00F367B3"/>
    <w:rsid w:val="00F40213"/>
    <w:rsid w:val="00F8428F"/>
    <w:rsid w:val="00F84569"/>
    <w:rsid w:val="00F878D9"/>
    <w:rsid w:val="00FE0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D9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31D8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4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07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F6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F6A2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F6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F6A2C"/>
    <w:rPr>
      <w:rFonts w:cs="Times New Roman"/>
    </w:rPr>
  </w:style>
  <w:style w:type="paragraph" w:styleId="ListParagraph">
    <w:name w:val="List Paragraph"/>
    <w:basedOn w:val="Normal"/>
    <w:uiPriority w:val="99"/>
    <w:qFormat/>
    <w:rsid w:val="008D75F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6349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63495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52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3</Pages>
  <Words>604</Words>
  <Characters>3444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Gönül</dc:creator>
  <cp:keywords/>
  <dc:description/>
  <cp:lastModifiedBy>nurcan</cp:lastModifiedBy>
  <cp:revision>17</cp:revision>
  <cp:lastPrinted>2013-03-21T10:13:00Z</cp:lastPrinted>
  <dcterms:created xsi:type="dcterms:W3CDTF">2013-07-22T07:19:00Z</dcterms:created>
  <dcterms:modified xsi:type="dcterms:W3CDTF">2014-02-07T08:29:00Z</dcterms:modified>
</cp:coreProperties>
</file>