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8"/>
      </w:tblGrid>
      <w:tr w:rsidR="0076019A" w:rsidTr="008D7BB1">
        <w:tc>
          <w:tcPr>
            <w:tcW w:w="9468" w:type="dxa"/>
          </w:tcPr>
          <w:p w:rsidR="0076019A" w:rsidRPr="008D7BB1" w:rsidRDefault="0076019A" w:rsidP="008D7BB1">
            <w:pPr>
              <w:jc w:val="center"/>
              <w:rPr>
                <w:rFonts w:ascii="Calibri" w:hAnsi="Calibri"/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9.2pt;margin-top:3.9pt;width:54pt;height:67.6pt;z-index:251658240" wrapcoords="-270 0 -270 21384 21600 21384 21600 0 -270 0">
                  <v:imagedata r:id="rId5" o:title=""/>
                </v:shape>
              </w:pict>
            </w:r>
            <w:r w:rsidRPr="008D7BB1">
              <w:rPr>
                <w:rFonts w:ascii="Calibri" w:hAnsi="Calibri"/>
                <w:b/>
              </w:rPr>
              <w:t>T.C.</w:t>
            </w:r>
          </w:p>
          <w:p w:rsidR="0076019A" w:rsidRPr="008D7BB1" w:rsidRDefault="0076019A" w:rsidP="008D7BB1">
            <w:pPr>
              <w:jc w:val="center"/>
              <w:rPr>
                <w:rFonts w:ascii="Calibri" w:hAnsi="Calibri"/>
                <w:b/>
              </w:rPr>
            </w:pPr>
            <w:r w:rsidRPr="008D7BB1">
              <w:rPr>
                <w:rFonts w:ascii="Calibri" w:hAnsi="Calibri"/>
                <w:b/>
              </w:rPr>
              <w:t>YALOVA ÜNİVERSİTESİ</w:t>
            </w:r>
          </w:p>
          <w:p w:rsidR="0076019A" w:rsidRPr="008D7BB1" w:rsidRDefault="0076019A" w:rsidP="008D7BB1">
            <w:pPr>
              <w:jc w:val="center"/>
              <w:rPr>
                <w:rFonts w:ascii="Calibri" w:hAnsi="Calibri"/>
                <w:b/>
              </w:rPr>
            </w:pPr>
            <w:r w:rsidRPr="008D7BB1">
              <w:rPr>
                <w:rFonts w:ascii="Calibri" w:hAnsi="Calibri"/>
                <w:b/>
              </w:rPr>
              <w:t>ÖĞRENCİ İŞLERİ DAİRE BAŞKANLIĞI</w:t>
            </w:r>
          </w:p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</w:p>
          <w:p w:rsidR="0076019A" w:rsidRDefault="0076019A" w:rsidP="00F55CC9"/>
        </w:tc>
      </w:tr>
      <w:tr w:rsidR="0076019A" w:rsidRPr="005B3A94" w:rsidTr="008D7BB1">
        <w:trPr>
          <w:trHeight w:val="502"/>
        </w:trPr>
        <w:tc>
          <w:tcPr>
            <w:tcW w:w="9468" w:type="dxa"/>
          </w:tcPr>
          <w:p w:rsidR="0076019A" w:rsidRPr="008D7BB1" w:rsidRDefault="0076019A" w:rsidP="008D7BB1">
            <w:pPr>
              <w:jc w:val="center"/>
              <w:rPr>
                <w:rFonts w:ascii="Calibri" w:hAnsi="Calibri"/>
                <w:b/>
              </w:rPr>
            </w:pPr>
            <w:r w:rsidRPr="008D7BB1">
              <w:rPr>
                <w:rFonts w:ascii="Calibri" w:hAnsi="Calibri"/>
                <w:b/>
                <w:sz w:val="22"/>
                <w:szCs w:val="22"/>
              </w:rPr>
              <w:t>GÖREV TANIM FORMU</w:t>
            </w:r>
          </w:p>
        </w:tc>
      </w:tr>
      <w:tr w:rsidR="0076019A" w:rsidRPr="005B3A94" w:rsidTr="008D7BB1">
        <w:tc>
          <w:tcPr>
            <w:tcW w:w="9468" w:type="dxa"/>
          </w:tcPr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  <w:r w:rsidRPr="008D7BB1">
              <w:rPr>
                <w:rFonts w:ascii="Calibri" w:hAnsi="Calibri"/>
                <w:b/>
                <w:sz w:val="22"/>
                <w:szCs w:val="22"/>
              </w:rPr>
              <w:t>BİRİMİ:ÖĞRENCİ İŞLERİ DAİRE BAŞKANLIĞI</w:t>
            </w:r>
          </w:p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</w:p>
        </w:tc>
      </w:tr>
      <w:tr w:rsidR="0076019A" w:rsidRPr="005B3A94" w:rsidTr="008D7BB1">
        <w:tc>
          <w:tcPr>
            <w:tcW w:w="9468" w:type="dxa"/>
          </w:tcPr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ALT BİRİM: YAZI İŞLERİ </w:t>
            </w:r>
            <w:r w:rsidRPr="008D7BB1">
              <w:rPr>
                <w:rFonts w:ascii="Calibri" w:hAnsi="Calibri"/>
                <w:b/>
                <w:sz w:val="22"/>
                <w:szCs w:val="22"/>
              </w:rPr>
              <w:t xml:space="preserve"> ŞUBE MÜDÜRLÜĞÜ</w:t>
            </w:r>
          </w:p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</w:p>
        </w:tc>
      </w:tr>
      <w:tr w:rsidR="0076019A" w:rsidRPr="005B3A94" w:rsidTr="008D7BB1">
        <w:tc>
          <w:tcPr>
            <w:tcW w:w="9468" w:type="dxa"/>
          </w:tcPr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GÖREV ADI: YAZI VE DESTEK İŞLERİ GÖREVLİSİ 2</w:t>
            </w:r>
          </w:p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</w:p>
        </w:tc>
      </w:tr>
      <w:tr w:rsidR="0076019A" w:rsidRPr="005B3A94" w:rsidTr="008D7BB1">
        <w:tc>
          <w:tcPr>
            <w:tcW w:w="9468" w:type="dxa"/>
          </w:tcPr>
          <w:p w:rsidR="0076019A" w:rsidRPr="008D7BB1" w:rsidRDefault="0076019A" w:rsidP="008D7BB1">
            <w:pPr>
              <w:jc w:val="center"/>
              <w:rPr>
                <w:rFonts w:ascii="Calibri" w:hAnsi="Calibri"/>
                <w:b/>
              </w:rPr>
            </w:pPr>
            <w:bookmarkStart w:id="0" w:name="_GoBack"/>
            <w:bookmarkEnd w:id="0"/>
            <w:r>
              <w:rPr>
                <w:rFonts w:ascii="Calibri" w:hAnsi="Calibri"/>
                <w:b/>
                <w:sz w:val="22"/>
                <w:szCs w:val="22"/>
              </w:rPr>
              <w:t>GÖREVLER</w:t>
            </w:r>
          </w:p>
          <w:p w:rsidR="0076019A" w:rsidRPr="008D7BB1" w:rsidRDefault="0076019A" w:rsidP="00F55CC9">
            <w:pPr>
              <w:rPr>
                <w:rFonts w:ascii="Calibri" w:hAnsi="Calibri"/>
                <w:b/>
              </w:rPr>
            </w:pPr>
          </w:p>
        </w:tc>
      </w:tr>
      <w:tr w:rsidR="0076019A" w:rsidRPr="005B3A94" w:rsidTr="008D7BB1">
        <w:tc>
          <w:tcPr>
            <w:tcW w:w="9468" w:type="dxa"/>
          </w:tcPr>
          <w:p w:rsidR="0076019A" w:rsidRDefault="0076019A" w:rsidP="00C86D8E">
            <w:pPr>
              <w:spacing w:line="360" w:lineRule="auto"/>
              <w:rPr>
                <w:rFonts w:ascii="Calibri" w:hAnsi="Calibri"/>
                <w:b/>
              </w:rPr>
            </w:pPr>
            <w:r>
              <w:t>Burslarla ilgili tüm yazışmaları yapmak ve öğrencilere yardımcı olmak</w:t>
            </w:r>
          </w:p>
        </w:tc>
      </w:tr>
      <w:tr w:rsidR="0076019A" w:rsidRPr="005B3A94" w:rsidTr="008D7BB1">
        <w:tc>
          <w:tcPr>
            <w:tcW w:w="9468" w:type="dxa"/>
          </w:tcPr>
          <w:p w:rsidR="0076019A" w:rsidRDefault="0076019A" w:rsidP="00C86D8E">
            <w:pPr>
              <w:spacing w:line="360" w:lineRule="auto"/>
            </w:pPr>
            <w:r w:rsidRPr="00AF79D5">
              <w:t>Öğrencilerin stajları ile ilgili yazışmaları yapmak ve ilgili staj kontenjanlarını hazırlamak,</w:t>
            </w:r>
          </w:p>
        </w:tc>
      </w:tr>
      <w:tr w:rsidR="0076019A" w:rsidRPr="005B3A94" w:rsidTr="008D7BB1">
        <w:tc>
          <w:tcPr>
            <w:tcW w:w="9468" w:type="dxa"/>
          </w:tcPr>
          <w:p w:rsidR="0076019A" w:rsidRPr="00AF79D5" w:rsidRDefault="0076019A" w:rsidP="00C86D8E">
            <w:pPr>
              <w:spacing w:line="360" w:lineRule="auto"/>
            </w:pPr>
            <w:r w:rsidRPr="00AF79D5">
              <w:t>ÖSYM kontenjanlarını hazırlamak,</w:t>
            </w:r>
          </w:p>
        </w:tc>
      </w:tr>
      <w:tr w:rsidR="0076019A" w:rsidRPr="005B3A94" w:rsidTr="008D7BB1">
        <w:tc>
          <w:tcPr>
            <w:tcW w:w="9468" w:type="dxa"/>
          </w:tcPr>
          <w:p w:rsidR="0076019A" w:rsidRPr="00AF79D5" w:rsidRDefault="0076019A" w:rsidP="00C86D8E">
            <w:pPr>
              <w:spacing w:line="360" w:lineRule="auto"/>
            </w:pPr>
            <w:r w:rsidRPr="00AF79D5">
              <w:t>Dikey geçiş kontenjanlarını hazırlamak,</w:t>
            </w:r>
          </w:p>
        </w:tc>
      </w:tr>
      <w:tr w:rsidR="0076019A" w:rsidRPr="005B3A94" w:rsidTr="008D7BB1">
        <w:tc>
          <w:tcPr>
            <w:tcW w:w="9468" w:type="dxa"/>
          </w:tcPr>
          <w:p w:rsidR="0076019A" w:rsidRPr="00AF79D5" w:rsidRDefault="0076019A" w:rsidP="00C86D8E">
            <w:pPr>
              <w:spacing w:line="360" w:lineRule="auto"/>
            </w:pPr>
            <w:r w:rsidRPr="002721EB">
              <w:t>Daire Başkanı ve/veya birim amiri tarafından verilen diğer görevleri yapmaktır.</w:t>
            </w:r>
          </w:p>
        </w:tc>
      </w:tr>
    </w:tbl>
    <w:p w:rsidR="0076019A" w:rsidRDefault="0076019A" w:rsidP="00C86D8E">
      <w:pPr>
        <w:spacing w:line="360" w:lineRule="auto"/>
      </w:pPr>
    </w:p>
    <w:p w:rsidR="0076019A" w:rsidRDefault="0076019A" w:rsidP="00C86D8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4" w:color="auto"/>
          <w:between w:val="single" w:sz="4" w:space="1" w:color="auto"/>
        </w:pBdr>
        <w:spacing w:line="360" w:lineRule="auto"/>
        <w:jc w:val="center"/>
        <w:rPr>
          <w:b/>
        </w:rPr>
      </w:pPr>
      <w:r>
        <w:rPr>
          <w:b/>
        </w:rPr>
        <w:t>SORUMLULUKLAR</w:t>
      </w:r>
    </w:p>
    <w:p w:rsidR="0076019A" w:rsidRDefault="0076019A" w:rsidP="00C86D8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4" w:color="auto"/>
          <w:between w:val="single" w:sz="4" w:space="1" w:color="auto"/>
        </w:pBdr>
        <w:spacing w:line="360" w:lineRule="auto"/>
        <w:rPr>
          <w:sz w:val="22"/>
          <w:szCs w:val="22"/>
        </w:rPr>
      </w:pPr>
      <w:r>
        <w:t>Etik kurallara uygun davranışlarda bulunmak,  görevlerini yerine getirmek.</w:t>
      </w:r>
    </w:p>
    <w:p w:rsidR="0076019A" w:rsidRDefault="0076019A" w:rsidP="00C86D8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4" w:color="auto"/>
          <w:between w:val="single" w:sz="4" w:space="1" w:color="auto"/>
        </w:pBdr>
        <w:spacing w:line="360" w:lineRule="auto"/>
      </w:pPr>
      <w:r>
        <w:t>Mevzuatı takip etmek, değişiklikler hakkında Başkanlığa bilgi vererek ilgili iş ve işlemleri yerine getirmek.</w:t>
      </w:r>
    </w:p>
    <w:p w:rsidR="0076019A" w:rsidRDefault="0076019A" w:rsidP="00C86D8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4" w:color="auto"/>
          <w:between w:val="single" w:sz="4" w:space="1" w:color="auto"/>
        </w:pBdr>
        <w:spacing w:line="360" w:lineRule="auto"/>
      </w:pPr>
      <w:r>
        <w:t>Görevi ile ilgili tüm faaliyetlerini mevcut iç kontrol sisteminin tanım ve düzenlemelerine uygun olarak yürütülmesini sağlamak.</w:t>
      </w:r>
    </w:p>
    <w:p w:rsidR="0076019A" w:rsidRDefault="0076019A" w:rsidP="00C86D8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4" w:color="auto"/>
          <w:between w:val="single" w:sz="4" w:space="1" w:color="auto"/>
        </w:pBdr>
        <w:spacing w:line="360" w:lineRule="auto"/>
      </w:pPr>
      <w:r>
        <w:t>Yapacağı iş ve işlemleri,  şeffaflık, hesap verebilirlik ve katılımcılık anlayışı içerisinde ve kamu kaynaklarını verimli kullanılacak biçimde yerine getirmek.</w:t>
      </w:r>
    </w:p>
    <w:p w:rsidR="0076019A" w:rsidRDefault="0076019A" w:rsidP="00C86D8E">
      <w:pPr>
        <w:spacing w:line="360" w:lineRule="auto"/>
      </w:pPr>
    </w:p>
    <w:p w:rsidR="0076019A" w:rsidRPr="00E5023D" w:rsidRDefault="0076019A" w:rsidP="00C86D8E">
      <w:pPr>
        <w:pBdr>
          <w:top w:val="single" w:sz="4" w:space="1" w:color="auto"/>
          <w:left w:val="single" w:sz="4" w:space="5" w:color="auto"/>
          <w:bottom w:val="single" w:sz="4" w:space="8" w:color="auto"/>
          <w:right w:val="single" w:sz="4" w:space="12" w:color="auto"/>
          <w:between w:val="single" w:sz="4" w:space="1" w:color="auto"/>
        </w:pBdr>
        <w:spacing w:line="360" w:lineRule="auto"/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b/>
          <w:sz w:val="22"/>
          <w:szCs w:val="22"/>
        </w:rPr>
        <w:t>İŞ ÇIKTISI:</w:t>
      </w:r>
      <w:r w:rsidRPr="00E5023D">
        <w:rPr>
          <w:rFonts w:ascii="Calibri" w:hAnsi="Calibri"/>
          <w:sz w:val="22"/>
          <w:szCs w:val="22"/>
        </w:rPr>
        <w:t xml:space="preserve"> Sorumlulukları içerisinde yapılan iş ve işlemlere ilişkin sunulmaya hazır, kontrol edilmiş ve paraflanmış her türlü yazı, liste, onay, form, rapor, dosya vb.</w:t>
      </w:r>
    </w:p>
    <w:p w:rsidR="0076019A" w:rsidRPr="00E5023D" w:rsidRDefault="0076019A" w:rsidP="00C86D8E">
      <w:pPr>
        <w:pBdr>
          <w:top w:val="single" w:sz="4" w:space="1" w:color="auto"/>
          <w:left w:val="single" w:sz="4" w:space="5" w:color="auto"/>
          <w:bottom w:val="single" w:sz="4" w:space="8" w:color="auto"/>
          <w:right w:val="single" w:sz="4" w:space="12" w:color="auto"/>
          <w:between w:val="single" w:sz="4" w:space="1" w:color="auto"/>
        </w:pBdr>
        <w:spacing w:line="360" w:lineRule="auto"/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b/>
          <w:sz w:val="22"/>
          <w:szCs w:val="22"/>
        </w:rPr>
        <w:t>İLETİŞİM İÇERİSİNDE OLUNAN BİRİMLER:</w:t>
      </w:r>
      <w:r w:rsidRPr="00E5023D">
        <w:rPr>
          <w:rFonts w:ascii="Calibri" w:hAnsi="Calibri"/>
          <w:sz w:val="22"/>
          <w:szCs w:val="22"/>
        </w:rPr>
        <w:t xml:space="preserve"> Üniversitenin tüm idari ve akademik birimleri.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4"/>
        <w:gridCol w:w="3346"/>
        <w:gridCol w:w="3218"/>
      </w:tblGrid>
      <w:tr w:rsidR="0076019A" w:rsidRPr="00E5023D" w:rsidTr="00F55CC9">
        <w:tc>
          <w:tcPr>
            <w:tcW w:w="9468" w:type="dxa"/>
            <w:gridSpan w:val="3"/>
          </w:tcPr>
          <w:p w:rsidR="0076019A" w:rsidRPr="00E5023D" w:rsidRDefault="0076019A" w:rsidP="00F55CC9">
            <w:pPr>
              <w:rPr>
                <w:rFonts w:ascii="Calibri" w:hAnsi="Calibri"/>
                <w:b/>
              </w:rPr>
            </w:pPr>
            <w:r w:rsidRPr="00E5023D">
              <w:rPr>
                <w:rFonts w:ascii="Calibri" w:hAnsi="Calibri"/>
                <w:b/>
                <w:sz w:val="22"/>
                <w:szCs w:val="22"/>
              </w:rPr>
              <w:t>Yetkinlikler</w:t>
            </w:r>
          </w:p>
        </w:tc>
      </w:tr>
      <w:tr w:rsidR="0076019A" w:rsidRPr="00E5023D" w:rsidTr="00F55CC9">
        <w:tc>
          <w:tcPr>
            <w:tcW w:w="9468" w:type="dxa"/>
            <w:gridSpan w:val="3"/>
          </w:tcPr>
          <w:p w:rsidR="0076019A" w:rsidRPr="00E5023D" w:rsidRDefault="0076019A" w:rsidP="00F55CC9">
            <w:pPr>
              <w:tabs>
                <w:tab w:val="left" w:pos="3690"/>
              </w:tabs>
              <w:rPr>
                <w:rFonts w:ascii="Calibri" w:hAnsi="Calibri"/>
              </w:rPr>
            </w:pPr>
            <w:r w:rsidRPr="00E5023D">
              <w:rPr>
                <w:rFonts w:ascii="Calibri" w:hAnsi="Calibri"/>
                <w:b/>
                <w:sz w:val="22"/>
                <w:szCs w:val="22"/>
              </w:rPr>
              <w:t>TEMEL</w:t>
            </w:r>
            <w:r w:rsidRPr="00E5023D">
              <w:rPr>
                <w:rFonts w:ascii="Calibri" w:hAnsi="Calibri"/>
                <w:sz w:val="22"/>
                <w:szCs w:val="22"/>
              </w:rPr>
              <w:tab/>
            </w:r>
            <w:r w:rsidRPr="00E5023D">
              <w:rPr>
                <w:rFonts w:ascii="Calibri" w:hAnsi="Calibri"/>
                <w:b/>
                <w:sz w:val="22"/>
                <w:szCs w:val="22"/>
              </w:rPr>
              <w:t xml:space="preserve">      TEKNİK                                                       YÖNETSEL</w:t>
            </w:r>
          </w:p>
        </w:tc>
      </w:tr>
      <w:tr w:rsidR="0076019A" w:rsidRPr="00E5023D" w:rsidTr="00F55CC9">
        <w:trPr>
          <w:trHeight w:val="1618"/>
        </w:trPr>
        <w:tc>
          <w:tcPr>
            <w:tcW w:w="2904" w:type="dxa"/>
          </w:tcPr>
          <w:p w:rsidR="0076019A" w:rsidRPr="005C2CCF" w:rsidRDefault="0076019A" w:rsidP="00F55CC9">
            <w:r w:rsidRPr="005C2CCF">
              <w:t>İş ahlakı ve güvenilirlik</w:t>
            </w:r>
          </w:p>
          <w:p w:rsidR="0076019A" w:rsidRPr="005C2CCF" w:rsidRDefault="0076019A" w:rsidP="00F55CC9">
            <w:r w:rsidRPr="005C2CCF">
              <w:t>Ekip/Takım çalışması</w:t>
            </w:r>
          </w:p>
          <w:p w:rsidR="0076019A" w:rsidRPr="005C2CCF" w:rsidRDefault="0076019A" w:rsidP="00F55CC9">
            <w:r w:rsidRPr="005C2CCF">
              <w:t>Gelişime ve değişime yatkınlık</w:t>
            </w:r>
          </w:p>
          <w:p w:rsidR="0076019A" w:rsidRPr="005C2CCF" w:rsidRDefault="0076019A" w:rsidP="00F55CC9">
            <w:r w:rsidRPr="005C2CCF">
              <w:t>Mevzuata uyma ve hesap verebilirlik</w:t>
            </w:r>
          </w:p>
          <w:p w:rsidR="0076019A" w:rsidRPr="005C2CCF" w:rsidRDefault="0076019A" w:rsidP="00F55CC9">
            <w:r w:rsidRPr="005C2CCF">
              <w:t>Muhakeme</w:t>
            </w:r>
          </w:p>
          <w:p w:rsidR="0076019A" w:rsidRPr="005C2CCF" w:rsidRDefault="0076019A" w:rsidP="00F55CC9">
            <w:r w:rsidRPr="005C2CCF">
              <w:t>Sonuç odaklı</w:t>
            </w:r>
          </w:p>
          <w:p w:rsidR="0076019A" w:rsidRPr="00E5023D" w:rsidRDefault="0076019A" w:rsidP="00F55CC9">
            <w:pPr>
              <w:rPr>
                <w:rFonts w:ascii="Calibri" w:hAnsi="Calibri"/>
              </w:rPr>
            </w:pPr>
            <w:r w:rsidRPr="005C2CCF">
              <w:t>Sorun çözebilme</w:t>
            </w:r>
          </w:p>
        </w:tc>
        <w:tc>
          <w:tcPr>
            <w:tcW w:w="3346" w:type="dxa"/>
          </w:tcPr>
          <w:p w:rsidR="0076019A" w:rsidRPr="005C2CCF" w:rsidRDefault="0076019A" w:rsidP="00F55CC9">
            <w:r w:rsidRPr="005C2CCF">
              <w:t>Sitemli çalışma</w:t>
            </w:r>
          </w:p>
          <w:p w:rsidR="0076019A" w:rsidRPr="005C2CCF" w:rsidRDefault="0076019A" w:rsidP="00F55CC9">
            <w:r w:rsidRPr="005C2CCF">
              <w:t>İşlem gerçekleştirme ve kontrol</w:t>
            </w:r>
            <w:r w:rsidRPr="005C2CCF">
              <w:br/>
              <w:t>Rapor hazırlama</w:t>
            </w:r>
          </w:p>
          <w:p w:rsidR="0076019A" w:rsidRPr="005C2CCF" w:rsidRDefault="0076019A" w:rsidP="00F55CC9">
            <w:r w:rsidRPr="005C2CCF">
              <w:t>Resmi yazışma</w:t>
            </w:r>
          </w:p>
          <w:p w:rsidR="0076019A" w:rsidRPr="00E5023D" w:rsidRDefault="0076019A" w:rsidP="00F55CC9">
            <w:pPr>
              <w:rPr>
                <w:rFonts w:ascii="Calibri" w:hAnsi="Calibri"/>
              </w:rPr>
            </w:pPr>
          </w:p>
        </w:tc>
        <w:tc>
          <w:tcPr>
            <w:tcW w:w="3218" w:type="dxa"/>
          </w:tcPr>
          <w:p w:rsidR="0076019A" w:rsidRPr="00E5023D" w:rsidRDefault="0076019A" w:rsidP="00F55CC9">
            <w:pPr>
              <w:rPr>
                <w:rFonts w:ascii="Calibri" w:hAnsi="Calibri"/>
              </w:rPr>
            </w:pPr>
          </w:p>
        </w:tc>
      </w:tr>
    </w:tbl>
    <w:p w:rsidR="0076019A" w:rsidRDefault="0076019A" w:rsidP="00F55CC9">
      <w:pPr>
        <w:rPr>
          <w:rFonts w:ascii="Calibri" w:hAnsi="Calibri"/>
          <w:sz w:val="22"/>
          <w:szCs w:val="22"/>
        </w:rPr>
      </w:pPr>
    </w:p>
    <w:p w:rsidR="0076019A" w:rsidRPr="00E5023D" w:rsidRDefault="0076019A" w:rsidP="00F55CC9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 xml:space="preserve">Görev Tanımını                                                                                                                      </w:t>
      </w:r>
    </w:p>
    <w:p w:rsidR="0076019A" w:rsidRPr="00E5023D" w:rsidRDefault="0076019A" w:rsidP="00F55CC9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 xml:space="preserve">Hazırlayan :                                                                                                                            Tarih :                                             </w:t>
      </w:r>
    </w:p>
    <w:p w:rsidR="0076019A" w:rsidRPr="00E5023D" w:rsidRDefault="0076019A" w:rsidP="00F55CC9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>Onaylayan :                                                          imza :                                                        Tarih :</w:t>
      </w:r>
    </w:p>
    <w:p w:rsidR="0076019A" w:rsidRPr="00E5023D" w:rsidRDefault="0076019A" w:rsidP="00F55CC9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>Görevli personel :                                               imza :                                                        Tarih :</w:t>
      </w:r>
    </w:p>
    <w:p w:rsidR="0076019A" w:rsidRDefault="0076019A"/>
    <w:sectPr w:rsidR="0076019A" w:rsidSect="00FC744A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C0A00"/>
    <w:multiLevelType w:val="hybridMultilevel"/>
    <w:tmpl w:val="CBF8732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BF753F"/>
    <w:multiLevelType w:val="hybridMultilevel"/>
    <w:tmpl w:val="87D6991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CA918A0"/>
    <w:multiLevelType w:val="hybridMultilevel"/>
    <w:tmpl w:val="25AC96B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2A57B8"/>
    <w:multiLevelType w:val="hybridMultilevel"/>
    <w:tmpl w:val="FD12640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5CC9"/>
    <w:rsid w:val="00066C02"/>
    <w:rsid w:val="0007600C"/>
    <w:rsid w:val="000E3878"/>
    <w:rsid w:val="00133A85"/>
    <w:rsid w:val="00145EC9"/>
    <w:rsid w:val="00262856"/>
    <w:rsid w:val="00262C5B"/>
    <w:rsid w:val="002721EB"/>
    <w:rsid w:val="002E7659"/>
    <w:rsid w:val="0034351A"/>
    <w:rsid w:val="003B3807"/>
    <w:rsid w:val="004235FB"/>
    <w:rsid w:val="00446CBC"/>
    <w:rsid w:val="00476D87"/>
    <w:rsid w:val="004A737F"/>
    <w:rsid w:val="004D5B40"/>
    <w:rsid w:val="005663A1"/>
    <w:rsid w:val="005B3A94"/>
    <w:rsid w:val="005B5B8C"/>
    <w:rsid w:val="005C2CCF"/>
    <w:rsid w:val="006068DA"/>
    <w:rsid w:val="0061441A"/>
    <w:rsid w:val="006E15B9"/>
    <w:rsid w:val="00701575"/>
    <w:rsid w:val="0076019A"/>
    <w:rsid w:val="00796850"/>
    <w:rsid w:val="007A1B6A"/>
    <w:rsid w:val="007A72EA"/>
    <w:rsid w:val="0080799F"/>
    <w:rsid w:val="00846934"/>
    <w:rsid w:val="008C1307"/>
    <w:rsid w:val="008C58F1"/>
    <w:rsid w:val="008D7BB1"/>
    <w:rsid w:val="0097395E"/>
    <w:rsid w:val="00983879"/>
    <w:rsid w:val="009D1E38"/>
    <w:rsid w:val="00A83372"/>
    <w:rsid w:val="00AC4329"/>
    <w:rsid w:val="00AC442A"/>
    <w:rsid w:val="00AF79D5"/>
    <w:rsid w:val="00BA4C87"/>
    <w:rsid w:val="00C20299"/>
    <w:rsid w:val="00C86D8E"/>
    <w:rsid w:val="00D0610A"/>
    <w:rsid w:val="00D674BF"/>
    <w:rsid w:val="00D700DA"/>
    <w:rsid w:val="00DD6C49"/>
    <w:rsid w:val="00E02BC9"/>
    <w:rsid w:val="00E128B7"/>
    <w:rsid w:val="00E402C9"/>
    <w:rsid w:val="00E5023D"/>
    <w:rsid w:val="00F55CC9"/>
    <w:rsid w:val="00F6277E"/>
    <w:rsid w:val="00FC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CC9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55CC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F55CC9"/>
    <w:rPr>
      <w:rFonts w:cs="Times New Roman"/>
      <w:b/>
      <w:bCs/>
      <w:sz w:val="28"/>
      <w:szCs w:val="28"/>
      <w:lang w:val="tr-TR" w:eastAsia="tr-TR" w:bidi="ar-SA"/>
    </w:rPr>
  </w:style>
  <w:style w:type="table" w:styleId="TableGrid">
    <w:name w:val="Table Grid"/>
    <w:basedOn w:val="TableNormal"/>
    <w:uiPriority w:val="99"/>
    <w:rsid w:val="00F55CC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55CC9"/>
    <w:pPr>
      <w:spacing w:before="100" w:beforeAutospacing="1" w:after="100" w:afterAutospacing="1"/>
    </w:pPr>
  </w:style>
  <w:style w:type="character" w:customStyle="1" w:styleId="CharChar3">
    <w:name w:val="Char Char3"/>
    <w:basedOn w:val="DefaultParagraphFont"/>
    <w:uiPriority w:val="99"/>
    <w:rsid w:val="002E7659"/>
    <w:rPr>
      <w:rFonts w:cs="Times New Roman"/>
      <w:b/>
      <w:bCs/>
      <w:sz w:val="28"/>
      <w:szCs w:val="28"/>
      <w:lang w:val="tr-TR" w:eastAsia="tr-T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06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330</Words>
  <Characters>1884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subject/>
  <dc:creator> </dc:creator>
  <cp:keywords/>
  <dc:description/>
  <cp:lastModifiedBy>nurcan</cp:lastModifiedBy>
  <cp:revision>3</cp:revision>
  <dcterms:created xsi:type="dcterms:W3CDTF">2014-02-06T08:51:00Z</dcterms:created>
  <dcterms:modified xsi:type="dcterms:W3CDTF">2014-02-07T08:29:00Z</dcterms:modified>
</cp:coreProperties>
</file>